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30B8E" w14:textId="47DEFA4E" w:rsidR="006348DA" w:rsidRDefault="00B97C8A" w:rsidP="006348DA">
      <w:pPr>
        <w:spacing w:after="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450D991" wp14:editId="25EEAE6E">
            <wp:simplePos x="0" y="0"/>
            <wp:positionH relativeFrom="margin">
              <wp:posOffset>152401</wp:posOffset>
            </wp:positionH>
            <wp:positionV relativeFrom="paragraph">
              <wp:posOffset>-228599</wp:posOffset>
            </wp:positionV>
            <wp:extent cx="990600" cy="936072"/>
            <wp:effectExtent l="0" t="0" r="0" b="0"/>
            <wp:wrapNone/>
            <wp:docPr id="1910061242" name="Picture 1" descr="A logo for a recycling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61242" name="Picture 1" descr="A logo for a recycling company&#10;&#10;AI-generated content may be incorrect.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422" t="-2913" r="6422" b="2913"/>
                    <a:stretch>
                      <a:fillRect/>
                    </a:stretch>
                  </pic:blipFill>
                  <pic:spPr>
                    <a:xfrm>
                      <a:off x="0" y="0"/>
                      <a:ext cx="998274" cy="943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8DA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5D2878F2" wp14:editId="05D05257">
                <wp:simplePos x="0" y="0"/>
                <wp:positionH relativeFrom="margin">
                  <wp:posOffset>-895350</wp:posOffset>
                </wp:positionH>
                <wp:positionV relativeFrom="paragraph">
                  <wp:posOffset>-457200</wp:posOffset>
                </wp:positionV>
                <wp:extent cx="7943850" cy="10058400"/>
                <wp:effectExtent l="0" t="0" r="0" b="0"/>
                <wp:wrapNone/>
                <wp:docPr id="116644899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0" cy="1005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DE152" id="Rectangle 1" o:spid="_x0000_s1026" alt="&quot;&quot;" style="position:absolute;margin-left:-70.5pt;margin-top:-36pt;width:625.5pt;height:11in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" filled="f" stroked="f" strokeweight="1pt">
                <w10:wrap anchorx="margin"/>
                <w10:anchorlock/>
              </v:rect>
            </w:pict>
          </mc:Fallback>
        </mc:AlternateContent>
      </w:r>
    </w:p>
    <w:tbl>
      <w:tblPr>
        <w:tblStyle w:val="FormTable"/>
        <w:tblW w:w="5045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806"/>
        <w:gridCol w:w="8728"/>
      </w:tblGrid>
      <w:tr w:rsidR="006348DA" w:rsidRPr="001D6BBE" w14:paraId="46AE45B8" w14:textId="77777777" w:rsidTr="00B97C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7"/>
        </w:trPr>
        <w:tc>
          <w:tcPr>
            <w:tcW w:w="10170" w:type="dxa"/>
            <w:gridSpan w:val="2"/>
          </w:tcPr>
          <w:p w14:paraId="30FF2153" w14:textId="2F0AAEC1" w:rsidR="006348DA" w:rsidRPr="001D6BBE" w:rsidRDefault="00621B3D" w:rsidP="008D50B1">
            <w:pPr>
              <w:pStyle w:val="Title"/>
              <w:spacing w:before="0" w:after="0"/>
            </w:pPr>
            <w:sdt>
              <w:sdtPr>
                <w:id w:val="99311485"/>
                <w:placeholder>
                  <w:docPart w:val="3D9ACFE35B7E4B11A6D46222C03BCFA6"/>
                </w:placeholder>
                <w15:appearance w15:val="hidden"/>
              </w:sdtPr>
              <w:sdtEndPr/>
              <w:sdtContent>
                <w:r w:rsidR="00251F9E">
                  <w:t xml:space="preserve">           MORA Board Meeting</w:t>
                </w:r>
              </w:sdtContent>
            </w:sdt>
            <w:r w:rsidR="006348DA">
              <w:t xml:space="preserve"> </w:t>
            </w:r>
          </w:p>
        </w:tc>
      </w:tr>
      <w:tr w:rsidR="006348DA" w:rsidRPr="001D6BBE" w14:paraId="1253BB1E" w14:textId="77777777" w:rsidTr="00B97C8A">
        <w:trPr>
          <w:trHeight w:val="458"/>
        </w:trPr>
        <w:tc>
          <w:tcPr>
            <w:tcW w:w="1744" w:type="dxa"/>
            <w:tcBorders>
              <w:top w:val="single" w:sz="24" w:space="0" w:color="00663D" w:themeColor="accent3"/>
              <w:bottom w:val="single" w:sz="4" w:space="0" w:color="D8D3CC" w:themeColor="accent2" w:themeTint="99"/>
            </w:tcBorders>
          </w:tcPr>
          <w:p w14:paraId="26B57225" w14:textId="77777777" w:rsidR="006348DA" w:rsidRPr="001D6BBE" w:rsidRDefault="00621B3D" w:rsidP="006348DA">
            <w:pPr>
              <w:pStyle w:val="Details"/>
            </w:pPr>
            <w:sdt>
              <w:sdtPr>
                <w:id w:val="-1448387654"/>
                <w:placeholder>
                  <w:docPart w:val="08039B82AC784979AFBF27E0B9DC3916"/>
                </w:placeholder>
                <w:showingPlcHdr/>
                <w15:appearance w15:val="hidden"/>
              </w:sdtPr>
              <w:sdtEndPr/>
              <w:sdtContent>
                <w:r w:rsidR="006348DA" w:rsidRPr="006348DA">
                  <w:t>Location:</w:t>
                </w:r>
              </w:sdtContent>
            </w:sdt>
            <w:r w:rsidR="006348DA">
              <w:t xml:space="preserve"> </w:t>
            </w:r>
          </w:p>
        </w:tc>
        <w:tc>
          <w:tcPr>
            <w:tcW w:w="8425" w:type="dxa"/>
            <w:tcBorders>
              <w:top w:val="single" w:sz="24" w:space="0" w:color="00663D" w:themeColor="accent3"/>
              <w:bottom w:val="single" w:sz="4" w:space="0" w:color="D8D3CC" w:themeColor="accent2" w:themeTint="99"/>
            </w:tcBorders>
          </w:tcPr>
          <w:p w14:paraId="19E8C82A" w14:textId="034C06AE" w:rsidR="006348DA" w:rsidRPr="001D6BBE" w:rsidRDefault="00621B3D" w:rsidP="006348DA">
            <w:pPr>
              <w:pStyle w:val="Details"/>
            </w:pPr>
            <w:sdt>
              <w:sdtPr>
                <w:id w:val="-1314706371"/>
                <w:placeholder>
                  <w:docPart w:val="5E4F0D2218614586B599D26CF9F62B8C"/>
                </w:placeholder>
                <w15:appearance w15:val="hidden"/>
              </w:sdtPr>
              <w:sdtEndPr/>
              <w:sdtContent>
                <w:r w:rsidR="005B0EFC">
                  <w:t>Virtual, Zoom</w:t>
                </w:r>
              </w:sdtContent>
            </w:sdt>
            <w:r w:rsidR="006348DA">
              <w:t xml:space="preserve"> </w:t>
            </w:r>
          </w:p>
        </w:tc>
      </w:tr>
      <w:tr w:rsidR="006348DA" w:rsidRPr="001D6BBE" w14:paraId="4A1B946D" w14:textId="77777777" w:rsidTr="00B97C8A">
        <w:trPr>
          <w:trHeight w:val="458"/>
        </w:trPr>
        <w:tc>
          <w:tcPr>
            <w:tcW w:w="1744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313E28CB" w14:textId="77777777" w:rsidR="006348DA" w:rsidRPr="001D6BBE" w:rsidRDefault="00621B3D" w:rsidP="006348DA">
            <w:pPr>
              <w:pStyle w:val="Details"/>
            </w:pPr>
            <w:sdt>
              <w:sdtPr>
                <w:id w:val="-1613049027"/>
                <w:placeholder>
                  <w:docPart w:val="933E9BBED6D04CC6A4D0AE014FDB6E72"/>
                </w:placeholder>
                <w:showingPlcHdr/>
                <w15:appearance w15:val="hidden"/>
              </w:sdtPr>
              <w:sdtEndPr/>
              <w:sdtContent>
                <w:r w:rsidR="006348DA" w:rsidRPr="006348DA">
                  <w:t>Date:</w:t>
                </w:r>
              </w:sdtContent>
            </w:sdt>
            <w:r w:rsidR="006348DA">
              <w:t xml:space="preserve"> </w:t>
            </w:r>
          </w:p>
        </w:tc>
        <w:tc>
          <w:tcPr>
            <w:tcW w:w="8425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38AFC4BF" w14:textId="3AE503BB" w:rsidR="006348DA" w:rsidRPr="001D6BBE" w:rsidRDefault="00621B3D" w:rsidP="006348DA">
            <w:pPr>
              <w:pStyle w:val="Details"/>
            </w:pPr>
            <w:sdt>
              <w:sdtPr>
                <w:id w:val="1016275728"/>
                <w:placeholder>
                  <w:docPart w:val="E540E4AC9D9743348ECF209B6D465435"/>
                </w:placeholder>
                <w15:appearance w15:val="hidden"/>
              </w:sdtPr>
              <w:sdtEndPr/>
              <w:sdtContent>
                <w:r w:rsidR="005B0EFC">
                  <w:t>0</w:t>
                </w:r>
                <w:r w:rsidR="001C7748">
                  <w:t>9/22</w:t>
                </w:r>
                <w:r w:rsidR="005B0EFC">
                  <w:t>/26</w:t>
                </w:r>
              </w:sdtContent>
            </w:sdt>
            <w:r w:rsidR="006348DA">
              <w:t xml:space="preserve"> </w:t>
            </w:r>
          </w:p>
        </w:tc>
      </w:tr>
      <w:tr w:rsidR="006348DA" w:rsidRPr="001D6BBE" w14:paraId="232F3A9F" w14:textId="77777777" w:rsidTr="00B97C8A">
        <w:trPr>
          <w:trHeight w:val="458"/>
        </w:trPr>
        <w:tc>
          <w:tcPr>
            <w:tcW w:w="1744" w:type="dxa"/>
            <w:tcBorders>
              <w:top w:val="single" w:sz="4" w:space="0" w:color="D8D3CC" w:themeColor="accent2" w:themeTint="99"/>
              <w:bottom w:val="single" w:sz="24" w:space="0" w:color="00663D" w:themeColor="accent3"/>
            </w:tcBorders>
          </w:tcPr>
          <w:p w14:paraId="1F19E68D" w14:textId="77777777" w:rsidR="006348DA" w:rsidRPr="001D6BBE" w:rsidRDefault="00621B3D" w:rsidP="006348DA">
            <w:pPr>
              <w:pStyle w:val="Details"/>
            </w:pPr>
            <w:sdt>
              <w:sdtPr>
                <w:id w:val="-1014604151"/>
                <w:placeholder>
                  <w:docPart w:val="2D4465EA1FD2494EAF4AF4C2E5DF3EEE"/>
                </w:placeholder>
                <w:showingPlcHdr/>
                <w15:appearance w15:val="hidden"/>
              </w:sdtPr>
              <w:sdtEndPr/>
              <w:sdtContent>
                <w:r w:rsidR="006348DA" w:rsidRPr="006348DA">
                  <w:t>Time:</w:t>
                </w:r>
                <w:r w:rsidR="006348DA">
                  <w:t xml:space="preserve"> </w:t>
                </w:r>
              </w:sdtContent>
            </w:sdt>
            <w:r w:rsidR="006348DA">
              <w:t xml:space="preserve"> </w:t>
            </w:r>
          </w:p>
        </w:tc>
        <w:tc>
          <w:tcPr>
            <w:tcW w:w="8425" w:type="dxa"/>
            <w:tcBorders>
              <w:top w:val="single" w:sz="4" w:space="0" w:color="D8D3CC" w:themeColor="accent2" w:themeTint="99"/>
              <w:bottom w:val="single" w:sz="24" w:space="0" w:color="00663D" w:themeColor="accent3"/>
            </w:tcBorders>
          </w:tcPr>
          <w:p w14:paraId="3FAE779B" w14:textId="5420CE47" w:rsidR="006348DA" w:rsidRPr="001D6BBE" w:rsidRDefault="00621B3D" w:rsidP="006348DA">
            <w:pPr>
              <w:pStyle w:val="Details"/>
            </w:pPr>
            <w:sdt>
              <w:sdtPr>
                <w:id w:val="-600021746"/>
                <w:placeholder>
                  <w:docPart w:val="EA8B209C2DF345A58B137846370DF429"/>
                </w:placeholder>
                <w15:appearance w15:val="hidden"/>
              </w:sdtPr>
              <w:sdtEndPr/>
              <w:sdtContent>
                <w:r w:rsidR="005B0EFC">
                  <w:t>10:00 a.m.</w:t>
                </w:r>
              </w:sdtContent>
            </w:sdt>
          </w:p>
        </w:tc>
      </w:tr>
    </w:tbl>
    <w:p w14:paraId="65E899E9" w14:textId="39B2D64C" w:rsidR="0086196D" w:rsidRPr="003A2249" w:rsidRDefault="00621B3D" w:rsidP="006348DA">
      <w:pPr>
        <w:pStyle w:val="Heading1"/>
        <w:rPr>
          <w:b w:val="0"/>
          <w:bCs/>
        </w:rPr>
      </w:pPr>
      <w:sdt>
        <w:sdtPr>
          <w:id w:val="-1645041655"/>
          <w:placeholder>
            <w:docPart w:val="9572C3024E3147A99700D66362782607"/>
          </w:placeholder>
          <w15:appearance w15:val="hidden"/>
        </w:sdtPr>
        <w:sdtEndPr/>
        <w:sdtContent>
          <w:r w:rsidR="00251F9E">
            <w:t>AGENDA</w:t>
          </w:r>
        </w:sdtContent>
      </w:sdt>
      <w:r w:rsidR="006348DA" w:rsidRPr="006348DA">
        <w:t xml:space="preserve"> </w:t>
      </w:r>
      <w:r w:rsidR="003A2249">
        <w:tab/>
      </w:r>
      <w:r w:rsidR="003A2249">
        <w:tab/>
      </w:r>
      <w:r w:rsidR="003A2249">
        <w:tab/>
      </w:r>
      <w:r w:rsidR="003A2249">
        <w:tab/>
      </w:r>
      <w:r w:rsidR="003A2249">
        <w:tab/>
      </w:r>
      <w:r w:rsidR="003A2249">
        <w:tab/>
      </w:r>
      <w:r w:rsidR="003A2249">
        <w:tab/>
      </w:r>
      <w:r w:rsidR="003A2249">
        <w:tab/>
      </w:r>
    </w:p>
    <w:p w14:paraId="276569AB" w14:textId="1A8B4866" w:rsidR="0086196D" w:rsidRPr="0027359C" w:rsidRDefault="0027359C" w:rsidP="00251F9E">
      <w:pPr>
        <w:pStyle w:val="Heading2"/>
        <w:numPr>
          <w:ilvl w:val="0"/>
          <w:numId w:val="13"/>
        </w:numPr>
        <w:rPr>
          <w:b w:val="0"/>
          <w:bCs/>
        </w:rPr>
      </w:pPr>
      <w:r>
        <w:t>CALL TO ORDER</w:t>
      </w:r>
      <w:r w:rsidR="00D36091">
        <w:t xml:space="preserve"> </w:t>
      </w:r>
    </w:p>
    <w:p w14:paraId="0621B347" w14:textId="6706F67F" w:rsidR="00B8516F" w:rsidRPr="00B8516F" w:rsidRDefault="00621B3D" w:rsidP="00B8516F">
      <w:pPr>
        <w:pStyle w:val="Heading2"/>
        <w:numPr>
          <w:ilvl w:val="0"/>
          <w:numId w:val="13"/>
        </w:numPr>
      </w:pPr>
      <w:sdt>
        <w:sdtPr>
          <w:id w:val="-2145180343"/>
          <w:placeholder>
            <w:docPart w:val="8FF6B3104823445CB750A46AA6BA38B5"/>
          </w:placeholder>
          <w15:appearance w15:val="hidden"/>
        </w:sdtPr>
        <w:sdtEndPr/>
        <w:sdtContent>
          <w:r w:rsidR="00B97C8A">
            <w:t>*</w:t>
          </w:r>
          <w:r w:rsidR="00251F9E">
            <w:t>APPROVAL OF MEETING AGENDA</w:t>
          </w:r>
        </w:sdtContent>
      </w:sdt>
      <w:r w:rsidR="006348DA">
        <w:t xml:space="preserve"> </w:t>
      </w:r>
    </w:p>
    <w:p w14:paraId="07A7F6ED" w14:textId="744C5EF5" w:rsidR="0086196D" w:rsidRDefault="00621B3D" w:rsidP="00251F9E">
      <w:pPr>
        <w:pStyle w:val="Heading2"/>
        <w:numPr>
          <w:ilvl w:val="0"/>
          <w:numId w:val="13"/>
        </w:numPr>
      </w:pPr>
      <w:sdt>
        <w:sdtPr>
          <w:id w:val="1367788906"/>
          <w:placeholder>
            <w:docPart w:val="2ABF87125D5F4618BBC68F138314DDC8"/>
          </w:placeholder>
          <w15:appearance w15:val="hidden"/>
        </w:sdtPr>
        <w:sdtEndPr/>
        <w:sdtContent>
          <w:r w:rsidR="00B97C8A">
            <w:t>*</w:t>
          </w:r>
          <w:r w:rsidR="00251F9E">
            <w:t>APPROVAL OF PREVIOUS MEETING MINUTES</w:t>
          </w:r>
        </w:sdtContent>
      </w:sdt>
      <w:r w:rsidR="006348DA">
        <w:t xml:space="preserve"> </w:t>
      </w:r>
    </w:p>
    <w:p w14:paraId="24EA82B4" w14:textId="654A5A4F" w:rsidR="00B8516F" w:rsidRPr="00EF2F55" w:rsidRDefault="001C7748" w:rsidP="00EF2F55">
      <w:pPr>
        <w:pStyle w:val="BodyText"/>
        <w:numPr>
          <w:ilvl w:val="0"/>
          <w:numId w:val="15"/>
        </w:numPr>
      </w:pPr>
      <w:r>
        <w:t>August 18</w:t>
      </w:r>
      <w:r w:rsidR="005B0EFC">
        <w:t>, 2026</w:t>
      </w:r>
    </w:p>
    <w:p w14:paraId="5341E084" w14:textId="341CDA4C" w:rsidR="00251F9E" w:rsidRDefault="00251F9E" w:rsidP="00251F9E">
      <w:pPr>
        <w:pStyle w:val="Heading3"/>
        <w:numPr>
          <w:ilvl w:val="0"/>
          <w:numId w:val="13"/>
        </w:numPr>
        <w:rPr>
          <w:rFonts w:asciiTheme="majorHAnsi" w:hAnsiTheme="majorHAnsi"/>
          <w:b/>
          <w:bCs/>
          <w:color w:val="000000" w:themeColor="text1"/>
        </w:rPr>
      </w:pPr>
      <w:r w:rsidRPr="00251F9E">
        <w:rPr>
          <w:rFonts w:asciiTheme="majorHAnsi" w:hAnsiTheme="majorHAnsi"/>
          <w:b/>
          <w:bCs/>
          <w:color w:val="000000" w:themeColor="text1"/>
        </w:rPr>
        <w:t>COMMITTEE REPORTS</w:t>
      </w:r>
      <w:r w:rsidR="00E07416">
        <w:rPr>
          <w:rFonts w:asciiTheme="majorHAnsi" w:hAnsiTheme="majorHAnsi"/>
          <w:b/>
          <w:bCs/>
          <w:color w:val="000000" w:themeColor="text1"/>
        </w:rPr>
        <w:t xml:space="preserve"> – UPDATES </w:t>
      </w:r>
    </w:p>
    <w:p w14:paraId="4CDB4B84" w14:textId="2E535B51" w:rsidR="00B8516F" w:rsidRDefault="00B8516F" w:rsidP="00B8516F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Budget</w:t>
      </w:r>
      <w:r w:rsidR="00D36091">
        <w:rPr>
          <w:rFonts w:asciiTheme="majorHAnsi" w:hAnsiTheme="majorHAnsi"/>
          <w:color w:val="000000" w:themeColor="text1"/>
        </w:rPr>
        <w:t xml:space="preserve"> – Ann Hamilton</w:t>
      </w:r>
    </w:p>
    <w:p w14:paraId="77358823" w14:textId="553405FE" w:rsidR="00B8516F" w:rsidRDefault="00B8516F" w:rsidP="00B8516F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Legislative</w:t>
      </w:r>
      <w:r w:rsidR="00D36091">
        <w:rPr>
          <w:rFonts w:asciiTheme="majorHAnsi" w:hAnsiTheme="majorHAnsi"/>
          <w:color w:val="000000" w:themeColor="text1"/>
        </w:rPr>
        <w:t xml:space="preserve"> – Rody Taylor</w:t>
      </w:r>
    </w:p>
    <w:p w14:paraId="465E0F27" w14:textId="131D5E34" w:rsidR="00B8516F" w:rsidRDefault="00251F9E" w:rsidP="00B8516F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  <w:r w:rsidRPr="00251F9E">
        <w:rPr>
          <w:rFonts w:asciiTheme="majorHAnsi" w:hAnsiTheme="majorHAnsi"/>
          <w:color w:val="000000" w:themeColor="text1"/>
        </w:rPr>
        <w:t xml:space="preserve">Conference </w:t>
      </w:r>
      <w:r w:rsidR="00D36091">
        <w:rPr>
          <w:rFonts w:asciiTheme="majorHAnsi" w:hAnsiTheme="majorHAnsi"/>
          <w:color w:val="000000" w:themeColor="text1"/>
        </w:rPr>
        <w:t>– Patty Overman</w:t>
      </w:r>
    </w:p>
    <w:p w14:paraId="3AFA8CC3" w14:textId="3C7B9151" w:rsidR="00251F9E" w:rsidRDefault="00251F9E" w:rsidP="00251F9E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  <w:r w:rsidRPr="00251F9E">
        <w:rPr>
          <w:rFonts w:asciiTheme="majorHAnsi" w:hAnsiTheme="majorHAnsi"/>
          <w:color w:val="000000" w:themeColor="text1"/>
        </w:rPr>
        <w:t>Membership</w:t>
      </w:r>
      <w:r w:rsidR="00B97C8A">
        <w:rPr>
          <w:rFonts w:asciiTheme="majorHAnsi" w:hAnsiTheme="majorHAnsi"/>
          <w:color w:val="000000" w:themeColor="text1"/>
        </w:rPr>
        <w:t xml:space="preserve"> </w:t>
      </w:r>
      <w:r w:rsidR="00D36091">
        <w:rPr>
          <w:rFonts w:asciiTheme="majorHAnsi" w:hAnsiTheme="majorHAnsi"/>
          <w:color w:val="000000" w:themeColor="text1"/>
        </w:rPr>
        <w:t xml:space="preserve">– </w:t>
      </w:r>
      <w:r w:rsidR="000B7E81">
        <w:rPr>
          <w:rFonts w:asciiTheme="majorHAnsi" w:hAnsiTheme="majorHAnsi"/>
          <w:color w:val="000000" w:themeColor="text1"/>
        </w:rPr>
        <w:t>Greg Cooksey</w:t>
      </w:r>
    </w:p>
    <w:p w14:paraId="551565C7" w14:textId="79D637A4" w:rsidR="00B8516F" w:rsidRDefault="00B8516F" w:rsidP="00B8516F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Education</w:t>
      </w:r>
      <w:r w:rsidR="00D36091">
        <w:rPr>
          <w:rFonts w:asciiTheme="majorHAnsi" w:hAnsiTheme="majorHAnsi"/>
          <w:color w:val="000000" w:themeColor="text1"/>
        </w:rPr>
        <w:t xml:space="preserve"> – Kent Luke</w:t>
      </w:r>
    </w:p>
    <w:p w14:paraId="2F9F4EC6" w14:textId="77673B58" w:rsidR="00251F9E" w:rsidRDefault="00D36091" w:rsidP="00C00275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Outreach – Ian Ashcroft</w:t>
      </w:r>
    </w:p>
    <w:p w14:paraId="2524F02D" w14:textId="77777777" w:rsidR="00CA05D1" w:rsidRPr="00C00275" w:rsidRDefault="00CA05D1" w:rsidP="00CA05D1">
      <w:pPr>
        <w:pStyle w:val="Heading3"/>
        <w:numPr>
          <w:ilvl w:val="0"/>
          <w:numId w:val="0"/>
        </w:numPr>
        <w:ind w:left="1440"/>
        <w:rPr>
          <w:rFonts w:asciiTheme="majorHAnsi" w:hAnsiTheme="majorHAnsi"/>
          <w:color w:val="000000" w:themeColor="text1"/>
        </w:rPr>
      </w:pPr>
    </w:p>
    <w:p w14:paraId="0314C3C1" w14:textId="246D84B9" w:rsidR="002B6A43" w:rsidRPr="001C7748" w:rsidRDefault="00571B20" w:rsidP="001C7748">
      <w:pPr>
        <w:pStyle w:val="Heading3"/>
        <w:numPr>
          <w:ilvl w:val="0"/>
          <w:numId w:val="13"/>
        </w:numPr>
        <w:rPr>
          <w:rFonts w:asciiTheme="majorHAnsi" w:hAnsiTheme="majorHAnsi"/>
          <w:b/>
          <w:bCs/>
          <w:color w:val="000000" w:themeColor="text1"/>
        </w:rPr>
      </w:pPr>
      <w:r>
        <w:rPr>
          <w:rFonts w:asciiTheme="majorHAnsi" w:hAnsiTheme="majorHAnsi"/>
          <w:b/>
          <w:bCs/>
          <w:color w:val="000000" w:themeColor="text1"/>
        </w:rPr>
        <w:t>OLD BUSINESS</w:t>
      </w:r>
    </w:p>
    <w:p w14:paraId="2DA947AB" w14:textId="7E45B048" w:rsidR="005B0EFC" w:rsidRDefault="005B0EFC" w:rsidP="00251F9E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COAM </w:t>
      </w:r>
    </w:p>
    <w:p w14:paraId="514BF09C" w14:textId="20148DE9" w:rsidR="00CA05D1" w:rsidRDefault="005B0EFC" w:rsidP="001C7748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MOPSC</w:t>
      </w:r>
    </w:p>
    <w:p w14:paraId="6CCA0327" w14:textId="4B147957" w:rsidR="001C7748" w:rsidRDefault="001C7748" w:rsidP="001C7748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District L PIP Grant</w:t>
      </w:r>
    </w:p>
    <w:p w14:paraId="20745F3D" w14:textId="77777777" w:rsidR="001C7748" w:rsidRPr="001C7748" w:rsidRDefault="001C7748" w:rsidP="001C7748">
      <w:pPr>
        <w:pStyle w:val="Heading3"/>
        <w:numPr>
          <w:ilvl w:val="0"/>
          <w:numId w:val="0"/>
        </w:numPr>
        <w:ind w:left="1440"/>
        <w:rPr>
          <w:rFonts w:asciiTheme="majorHAnsi" w:hAnsiTheme="majorHAnsi"/>
          <w:color w:val="000000" w:themeColor="text1"/>
        </w:rPr>
      </w:pPr>
    </w:p>
    <w:p w14:paraId="42B2992C" w14:textId="2976BFD7" w:rsidR="00A16BBC" w:rsidRDefault="00A16BBC" w:rsidP="00B97C8A">
      <w:pPr>
        <w:pStyle w:val="Heading3"/>
        <w:numPr>
          <w:ilvl w:val="0"/>
          <w:numId w:val="13"/>
        </w:numPr>
        <w:rPr>
          <w:rFonts w:asciiTheme="majorHAnsi" w:hAnsiTheme="majorHAnsi"/>
          <w:b/>
          <w:bCs/>
          <w:color w:val="000000" w:themeColor="text1"/>
        </w:rPr>
      </w:pPr>
      <w:r>
        <w:rPr>
          <w:rFonts w:asciiTheme="majorHAnsi" w:hAnsiTheme="majorHAnsi"/>
          <w:b/>
          <w:bCs/>
          <w:color w:val="000000" w:themeColor="text1"/>
        </w:rPr>
        <w:t>NEW BUSINESS</w:t>
      </w:r>
    </w:p>
    <w:p w14:paraId="71786B08" w14:textId="276544C2" w:rsidR="004F094D" w:rsidRPr="004F094D" w:rsidRDefault="004F094D" w:rsidP="004F094D">
      <w:pPr>
        <w:pStyle w:val="Heading3"/>
        <w:numPr>
          <w:ilvl w:val="1"/>
          <w:numId w:val="13"/>
        </w:numPr>
        <w:rPr>
          <w:rFonts w:asciiTheme="majorHAnsi" w:hAnsiTheme="majorHAnsi"/>
          <w:color w:val="000000" w:themeColor="text1"/>
        </w:rPr>
      </w:pPr>
    </w:p>
    <w:p w14:paraId="33D8543F" w14:textId="77777777" w:rsidR="00A16BBC" w:rsidRDefault="00A16BBC" w:rsidP="004F094D">
      <w:pPr>
        <w:pStyle w:val="Heading3"/>
        <w:numPr>
          <w:ilvl w:val="0"/>
          <w:numId w:val="0"/>
        </w:numPr>
        <w:rPr>
          <w:rFonts w:asciiTheme="majorHAnsi" w:hAnsiTheme="majorHAnsi"/>
          <w:b/>
          <w:bCs/>
          <w:color w:val="000000" w:themeColor="text1"/>
        </w:rPr>
      </w:pPr>
    </w:p>
    <w:p w14:paraId="7BAD90E1" w14:textId="276CA4B0" w:rsidR="00CA05D1" w:rsidRDefault="00CA05D1" w:rsidP="00EF2F55">
      <w:pPr>
        <w:pStyle w:val="Heading3"/>
        <w:numPr>
          <w:ilvl w:val="0"/>
          <w:numId w:val="13"/>
        </w:numPr>
        <w:rPr>
          <w:rFonts w:asciiTheme="majorHAnsi" w:hAnsiTheme="majorHAnsi"/>
          <w:b/>
          <w:bCs/>
          <w:color w:val="000000" w:themeColor="text1"/>
        </w:rPr>
      </w:pPr>
      <w:r>
        <w:rPr>
          <w:rFonts w:asciiTheme="majorHAnsi" w:hAnsiTheme="majorHAnsi"/>
          <w:b/>
          <w:bCs/>
          <w:color w:val="000000" w:themeColor="text1"/>
        </w:rPr>
        <w:t>Public Comments</w:t>
      </w:r>
    </w:p>
    <w:p w14:paraId="24314D35" w14:textId="77777777" w:rsidR="005B0EFC" w:rsidRPr="00EF2F55" w:rsidRDefault="005B0EFC" w:rsidP="005B0EFC">
      <w:pPr>
        <w:pStyle w:val="Heading3"/>
        <w:numPr>
          <w:ilvl w:val="0"/>
          <w:numId w:val="0"/>
        </w:numPr>
        <w:ind w:left="720"/>
        <w:rPr>
          <w:rFonts w:asciiTheme="majorHAnsi" w:hAnsiTheme="majorHAnsi"/>
          <w:b/>
          <w:bCs/>
          <w:color w:val="000000" w:themeColor="text1"/>
        </w:rPr>
      </w:pPr>
    </w:p>
    <w:p w14:paraId="7EEC1A54" w14:textId="170CFCDF" w:rsidR="00023AAC" w:rsidRPr="00252892" w:rsidRDefault="00023AAC" w:rsidP="00B97C8A">
      <w:pPr>
        <w:pStyle w:val="Heading3"/>
        <w:numPr>
          <w:ilvl w:val="0"/>
          <w:numId w:val="13"/>
        </w:numPr>
        <w:rPr>
          <w:rFonts w:asciiTheme="majorHAnsi" w:hAnsiTheme="majorHAnsi"/>
          <w:b/>
          <w:bCs/>
          <w:color w:val="000000" w:themeColor="text1"/>
        </w:rPr>
      </w:pPr>
      <w:r>
        <w:rPr>
          <w:rFonts w:asciiTheme="majorHAnsi" w:hAnsiTheme="majorHAnsi"/>
          <w:b/>
          <w:bCs/>
          <w:color w:val="000000" w:themeColor="text1"/>
        </w:rPr>
        <w:t>Set Next Meeting</w:t>
      </w:r>
      <w:r w:rsidR="00B8516F">
        <w:rPr>
          <w:rFonts w:asciiTheme="majorHAnsi" w:hAnsiTheme="majorHAnsi"/>
          <w:b/>
          <w:bCs/>
          <w:color w:val="000000" w:themeColor="text1"/>
        </w:rPr>
        <w:t xml:space="preserve">: </w:t>
      </w:r>
      <w:r w:rsidR="00B8516F" w:rsidRPr="00B8516F">
        <w:rPr>
          <w:rFonts w:asciiTheme="majorHAnsi" w:hAnsiTheme="majorHAnsi"/>
          <w:color w:val="000000" w:themeColor="text1"/>
        </w:rPr>
        <w:t xml:space="preserve">Tuesday, </w:t>
      </w:r>
      <w:r w:rsidR="001C7748">
        <w:rPr>
          <w:rFonts w:asciiTheme="majorHAnsi" w:hAnsiTheme="majorHAnsi"/>
          <w:color w:val="000000" w:themeColor="text1"/>
        </w:rPr>
        <w:t>October 20</w:t>
      </w:r>
      <w:r w:rsidR="00571B20">
        <w:rPr>
          <w:rFonts w:asciiTheme="majorHAnsi" w:hAnsiTheme="majorHAnsi"/>
          <w:color w:val="000000" w:themeColor="text1"/>
        </w:rPr>
        <w:t>, 2026</w:t>
      </w:r>
      <w:r w:rsidR="00D36091" w:rsidRPr="00B8516F">
        <w:rPr>
          <w:rFonts w:asciiTheme="majorHAnsi" w:hAnsiTheme="majorHAnsi"/>
          <w:color w:val="000000" w:themeColor="text1"/>
        </w:rPr>
        <w:t>,</w:t>
      </w:r>
      <w:r w:rsidR="00B8516F" w:rsidRPr="00B8516F">
        <w:rPr>
          <w:rFonts w:asciiTheme="majorHAnsi" w:hAnsiTheme="majorHAnsi"/>
          <w:color w:val="000000" w:themeColor="text1"/>
        </w:rPr>
        <w:t xml:space="preserve"> at 10:00 a.m.</w:t>
      </w:r>
    </w:p>
    <w:p w14:paraId="5E15DB59" w14:textId="24DB24AB" w:rsidR="00B8516F" w:rsidRPr="00571B20" w:rsidRDefault="00B8516F" w:rsidP="00571B20">
      <w:pPr>
        <w:pStyle w:val="Heading3"/>
        <w:numPr>
          <w:ilvl w:val="0"/>
          <w:numId w:val="0"/>
        </w:numPr>
        <w:rPr>
          <w:rFonts w:asciiTheme="majorHAnsi" w:hAnsiTheme="majorHAnsi"/>
          <w:b/>
          <w:bCs/>
          <w:color w:val="000000" w:themeColor="text1"/>
        </w:rPr>
      </w:pPr>
    </w:p>
    <w:p w14:paraId="65A31032" w14:textId="1B82AB23" w:rsidR="00B97C8A" w:rsidRDefault="00B97C8A" w:rsidP="00B97C8A">
      <w:pPr>
        <w:pStyle w:val="Heading3"/>
        <w:numPr>
          <w:ilvl w:val="0"/>
          <w:numId w:val="13"/>
        </w:numPr>
        <w:rPr>
          <w:rFonts w:asciiTheme="majorHAnsi" w:hAnsiTheme="majorHAnsi"/>
          <w:b/>
          <w:bCs/>
          <w:color w:val="000000" w:themeColor="text1"/>
        </w:rPr>
      </w:pPr>
      <w:r>
        <w:rPr>
          <w:rFonts w:asciiTheme="majorHAnsi" w:hAnsiTheme="majorHAnsi"/>
          <w:b/>
          <w:bCs/>
          <w:color w:val="000000" w:themeColor="text1"/>
        </w:rPr>
        <w:t>*Adjourn</w:t>
      </w:r>
    </w:p>
    <w:p w14:paraId="1242CEF5" w14:textId="77777777" w:rsidR="00B97C8A" w:rsidRDefault="00B97C8A" w:rsidP="00B97C8A">
      <w:pPr>
        <w:pStyle w:val="Heading3"/>
        <w:numPr>
          <w:ilvl w:val="0"/>
          <w:numId w:val="0"/>
        </w:numPr>
        <w:ind w:left="720"/>
        <w:rPr>
          <w:rFonts w:asciiTheme="majorHAnsi" w:hAnsiTheme="majorHAnsi"/>
          <w:b/>
          <w:bCs/>
          <w:color w:val="000000" w:themeColor="text1"/>
        </w:rPr>
      </w:pPr>
    </w:p>
    <w:p w14:paraId="5FB6829C" w14:textId="3EAC033C" w:rsidR="00B97C8A" w:rsidRPr="00251F9E" w:rsidRDefault="00B97C8A" w:rsidP="00B97C8A">
      <w:pPr>
        <w:pStyle w:val="Heading3"/>
        <w:numPr>
          <w:ilvl w:val="0"/>
          <w:numId w:val="0"/>
        </w:numPr>
        <w:ind w:left="720"/>
        <w:rPr>
          <w:rFonts w:asciiTheme="majorHAnsi" w:hAnsiTheme="majorHAnsi"/>
          <w:b/>
          <w:bCs/>
          <w:color w:val="000000" w:themeColor="text1"/>
        </w:rPr>
      </w:pPr>
      <w:r>
        <w:rPr>
          <w:rFonts w:asciiTheme="majorHAnsi" w:hAnsiTheme="majorHAnsi"/>
          <w:b/>
          <w:bCs/>
          <w:color w:val="000000" w:themeColor="text1"/>
        </w:rPr>
        <w:t>*</w:t>
      </w:r>
      <w:r w:rsidRPr="00B97C8A">
        <w:rPr>
          <w:rFonts w:asciiTheme="majorHAnsi" w:hAnsiTheme="majorHAnsi"/>
          <w:color w:val="000000" w:themeColor="text1"/>
        </w:rPr>
        <w:t>Requires Board Action</w:t>
      </w:r>
    </w:p>
    <w:sectPr w:rsidR="00B97C8A" w:rsidRPr="00251F9E" w:rsidSect="0027359C">
      <w:footerReference w:type="default" r:id="rId12"/>
      <w:pgSz w:w="12240" w:h="15840"/>
      <w:pgMar w:top="360" w:right="108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79A6B" w14:textId="77777777" w:rsidR="00621B3D" w:rsidRDefault="00621B3D">
      <w:pPr>
        <w:spacing w:after="0" w:line="240" w:lineRule="auto"/>
      </w:pPr>
      <w:r>
        <w:separator/>
      </w:r>
    </w:p>
  </w:endnote>
  <w:endnote w:type="continuationSeparator" w:id="0">
    <w:p w14:paraId="475E5E2C" w14:textId="77777777" w:rsidR="00621B3D" w:rsidRDefault="00621B3D">
      <w:pPr>
        <w:spacing w:after="0" w:line="240" w:lineRule="auto"/>
      </w:pPr>
      <w:r>
        <w:continuationSeparator/>
      </w:r>
    </w:p>
  </w:endnote>
  <w:endnote w:type="continuationNotice" w:id="1">
    <w:p w14:paraId="2CBF3176" w14:textId="77777777" w:rsidR="00621B3D" w:rsidRDefault="00621B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DDB00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66CB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638AC" w14:textId="77777777" w:rsidR="00621B3D" w:rsidRDefault="00621B3D">
      <w:pPr>
        <w:spacing w:after="0" w:line="240" w:lineRule="auto"/>
      </w:pPr>
      <w:r>
        <w:separator/>
      </w:r>
    </w:p>
  </w:footnote>
  <w:footnote w:type="continuationSeparator" w:id="0">
    <w:p w14:paraId="0CC243FD" w14:textId="77777777" w:rsidR="00621B3D" w:rsidRDefault="00621B3D">
      <w:pPr>
        <w:spacing w:after="0" w:line="240" w:lineRule="auto"/>
      </w:pPr>
      <w:r>
        <w:continuationSeparator/>
      </w:r>
    </w:p>
  </w:footnote>
  <w:footnote w:type="continuationNotice" w:id="1">
    <w:p w14:paraId="6CD5CB1E" w14:textId="77777777" w:rsidR="00621B3D" w:rsidRDefault="00621B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4A6593"/>
    <w:multiLevelType w:val="hybridMultilevel"/>
    <w:tmpl w:val="FBD6FBBE"/>
    <w:lvl w:ilvl="0" w:tplc="04090013">
      <w:start w:val="1"/>
      <w:numFmt w:val="upperRoman"/>
      <w:lvlText w:val="%1."/>
      <w:lvlJc w:val="righ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1" w15:restartNumberingAfterBreak="0">
    <w:nsid w:val="1428707A"/>
    <w:multiLevelType w:val="hybridMultilevel"/>
    <w:tmpl w:val="9ADC68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2842EE"/>
    <w:multiLevelType w:val="multilevel"/>
    <w:tmpl w:val="C43CE63C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38C188E"/>
    <w:multiLevelType w:val="hybridMultilevel"/>
    <w:tmpl w:val="68BC8CF0"/>
    <w:lvl w:ilvl="0" w:tplc="04090013">
      <w:start w:val="1"/>
      <w:numFmt w:val="upperRoman"/>
      <w:lvlText w:val="%1."/>
      <w:lvlJc w:val="righ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56B11BE5"/>
    <w:multiLevelType w:val="hybridMultilevel"/>
    <w:tmpl w:val="9CA049CE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num w:numId="1" w16cid:durableId="1275021691">
    <w:abstractNumId w:val="12"/>
  </w:num>
  <w:num w:numId="2" w16cid:durableId="1301685940">
    <w:abstractNumId w:val="9"/>
  </w:num>
  <w:num w:numId="3" w16cid:durableId="360938520">
    <w:abstractNumId w:val="7"/>
  </w:num>
  <w:num w:numId="4" w16cid:durableId="982584785">
    <w:abstractNumId w:val="6"/>
  </w:num>
  <w:num w:numId="5" w16cid:durableId="219369494">
    <w:abstractNumId w:val="5"/>
  </w:num>
  <w:num w:numId="6" w16cid:durableId="1411930454">
    <w:abstractNumId w:val="4"/>
  </w:num>
  <w:num w:numId="7" w16cid:durableId="457650427">
    <w:abstractNumId w:val="8"/>
  </w:num>
  <w:num w:numId="8" w16cid:durableId="348409344">
    <w:abstractNumId w:val="3"/>
  </w:num>
  <w:num w:numId="9" w16cid:durableId="992639001">
    <w:abstractNumId w:val="2"/>
  </w:num>
  <w:num w:numId="10" w16cid:durableId="1563369930">
    <w:abstractNumId w:val="1"/>
  </w:num>
  <w:num w:numId="11" w16cid:durableId="873805134">
    <w:abstractNumId w:val="0"/>
  </w:num>
  <w:num w:numId="12" w16cid:durableId="338125348">
    <w:abstractNumId w:val="13"/>
  </w:num>
  <w:num w:numId="13" w16cid:durableId="1799108224">
    <w:abstractNumId w:val="11"/>
  </w:num>
  <w:num w:numId="14" w16cid:durableId="1989818084">
    <w:abstractNumId w:val="10"/>
  </w:num>
  <w:num w:numId="15" w16cid:durableId="5229345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9E"/>
    <w:rsid w:val="000035F8"/>
    <w:rsid w:val="00023AAC"/>
    <w:rsid w:val="00076F6C"/>
    <w:rsid w:val="000A088B"/>
    <w:rsid w:val="000B7E81"/>
    <w:rsid w:val="00115A20"/>
    <w:rsid w:val="00181401"/>
    <w:rsid w:val="001961CB"/>
    <w:rsid w:val="001C4E1D"/>
    <w:rsid w:val="001C7748"/>
    <w:rsid w:val="001D6BBE"/>
    <w:rsid w:val="001F123C"/>
    <w:rsid w:val="002113D5"/>
    <w:rsid w:val="002226E5"/>
    <w:rsid w:val="00226E22"/>
    <w:rsid w:val="00251F9E"/>
    <w:rsid w:val="00252892"/>
    <w:rsid w:val="0027359C"/>
    <w:rsid w:val="00276F0D"/>
    <w:rsid w:val="002B3F49"/>
    <w:rsid w:val="002B6A43"/>
    <w:rsid w:val="002C077D"/>
    <w:rsid w:val="002C2D0C"/>
    <w:rsid w:val="002C377B"/>
    <w:rsid w:val="002C714D"/>
    <w:rsid w:val="002F4F96"/>
    <w:rsid w:val="002F54C4"/>
    <w:rsid w:val="00354B0D"/>
    <w:rsid w:val="0038297A"/>
    <w:rsid w:val="003A2249"/>
    <w:rsid w:val="004267E7"/>
    <w:rsid w:val="00437C31"/>
    <w:rsid w:val="00453E9B"/>
    <w:rsid w:val="004B10B4"/>
    <w:rsid w:val="004B1FBF"/>
    <w:rsid w:val="004C7AF6"/>
    <w:rsid w:val="004F094D"/>
    <w:rsid w:val="00502510"/>
    <w:rsid w:val="005112A5"/>
    <w:rsid w:val="00571B20"/>
    <w:rsid w:val="00576254"/>
    <w:rsid w:val="00591123"/>
    <w:rsid w:val="005B0EFC"/>
    <w:rsid w:val="005B4FA4"/>
    <w:rsid w:val="00621B3D"/>
    <w:rsid w:val="006348DA"/>
    <w:rsid w:val="00684C96"/>
    <w:rsid w:val="00691D42"/>
    <w:rsid w:val="006C21AA"/>
    <w:rsid w:val="00700BFF"/>
    <w:rsid w:val="00711FD3"/>
    <w:rsid w:val="00742636"/>
    <w:rsid w:val="00755BD2"/>
    <w:rsid w:val="00766CB4"/>
    <w:rsid w:val="00792FD6"/>
    <w:rsid w:val="007B08DB"/>
    <w:rsid w:val="007B2FD5"/>
    <w:rsid w:val="007D5D1F"/>
    <w:rsid w:val="007F5E55"/>
    <w:rsid w:val="00817009"/>
    <w:rsid w:val="0086196D"/>
    <w:rsid w:val="008B5F6E"/>
    <w:rsid w:val="008F2AE5"/>
    <w:rsid w:val="00925F69"/>
    <w:rsid w:val="009427A3"/>
    <w:rsid w:val="00950DCF"/>
    <w:rsid w:val="009C4C9E"/>
    <w:rsid w:val="009D1B57"/>
    <w:rsid w:val="00A128C7"/>
    <w:rsid w:val="00A16BBC"/>
    <w:rsid w:val="00A4374D"/>
    <w:rsid w:val="00A454DF"/>
    <w:rsid w:val="00A70259"/>
    <w:rsid w:val="00AD1810"/>
    <w:rsid w:val="00AD4DF1"/>
    <w:rsid w:val="00B173FC"/>
    <w:rsid w:val="00B35678"/>
    <w:rsid w:val="00B37627"/>
    <w:rsid w:val="00B41F5E"/>
    <w:rsid w:val="00B73C03"/>
    <w:rsid w:val="00B8516F"/>
    <w:rsid w:val="00B97C8A"/>
    <w:rsid w:val="00C00275"/>
    <w:rsid w:val="00C627BE"/>
    <w:rsid w:val="00CA05D1"/>
    <w:rsid w:val="00CB316F"/>
    <w:rsid w:val="00CC1107"/>
    <w:rsid w:val="00CC1BBF"/>
    <w:rsid w:val="00CD75E8"/>
    <w:rsid w:val="00CE6D7B"/>
    <w:rsid w:val="00D16C88"/>
    <w:rsid w:val="00D2504C"/>
    <w:rsid w:val="00D36091"/>
    <w:rsid w:val="00D77EE7"/>
    <w:rsid w:val="00DC03F4"/>
    <w:rsid w:val="00E07416"/>
    <w:rsid w:val="00E25E32"/>
    <w:rsid w:val="00E7410D"/>
    <w:rsid w:val="00E74FF7"/>
    <w:rsid w:val="00EA44DF"/>
    <w:rsid w:val="00ED45CC"/>
    <w:rsid w:val="00ED74FB"/>
    <w:rsid w:val="00EE3071"/>
    <w:rsid w:val="00EF2F55"/>
    <w:rsid w:val="00F14E3F"/>
    <w:rsid w:val="00F70F5B"/>
    <w:rsid w:val="00F7176D"/>
    <w:rsid w:val="00F85405"/>
    <w:rsid w:val="00FE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E4589"/>
  <w15:chartTrackingRefBased/>
  <w15:docId w15:val="{72DEFF85-0C52-4294-BAF7-73327DC0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05"/>
  </w:style>
  <w:style w:type="paragraph" w:styleId="Heading1">
    <w:name w:val="heading 1"/>
    <w:basedOn w:val="Normal"/>
    <w:next w:val="Heading2"/>
    <w:link w:val="Heading1Char"/>
    <w:uiPriority w:val="3"/>
    <w:qFormat/>
    <w:rsid w:val="00F85405"/>
    <w:pPr>
      <w:keepNext/>
      <w:keepLines/>
      <w:spacing w:before="360" w:after="24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F85405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85405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1D6BBE"/>
    <w:pPr>
      <w:spacing w:after="0"/>
    </w:pPr>
    <w:rPr>
      <w:rFonts w:ascii="Century Gothic" w:hAnsi="Century Gothic"/>
    </w:rPr>
    <w:tblPr>
      <w:jc w:val="center"/>
      <w:tblBorders>
        <w:bottom w:val="single" w:sz="8" w:space="0" w:color="000000" w:themeColor="text1"/>
        <w:insideH w:val="single" w:sz="8" w:space="0" w:color="BFB6AB" w:themeColor="accent2"/>
      </w:tblBorders>
    </w:tblPr>
    <w:trPr>
      <w:jc w:val="center"/>
    </w:trPr>
    <w:tblStylePr w:type="firstRow">
      <w:rPr>
        <w:rFonts w:ascii="Century Gothic" w:hAnsi="Century Gothic"/>
        <w:b/>
        <w:i w:val="0"/>
        <w:caps/>
        <w:smallCaps w:val="0"/>
        <w:color w:val="000000" w:themeColor="text1"/>
        <w:spacing w:val="40"/>
        <w:sz w:val="36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FormTable">
    <w:name w:val="Form Table"/>
    <w:basedOn w:val="TableNormal"/>
    <w:uiPriority w:val="99"/>
    <w:rsid w:val="001D6BBE"/>
    <w:pPr>
      <w:spacing w:after="360"/>
    </w:pPr>
    <w:rPr>
      <w:rFonts w:ascii="Century Gothic" w:hAnsi="Century Gothic"/>
      <w:color w:val="000000" w:themeColor="text1"/>
    </w:rPr>
    <w:tblPr>
      <w:tblBorders>
        <w:bottom w:val="single" w:sz="8" w:space="0" w:color="000000" w:themeColor="text1"/>
        <w:insideH w:val="single" w:sz="4" w:space="0" w:color="D8D3CC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Century Gothic" w:hAnsi="Century Gothic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er">
    <w:name w:val="header"/>
    <w:basedOn w:val="Normal"/>
    <w:link w:val="HeaderChar"/>
    <w:uiPriority w:val="99"/>
    <w:semiHidden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5405"/>
  </w:style>
  <w:style w:type="paragraph" w:styleId="Footer">
    <w:name w:val="footer"/>
    <w:basedOn w:val="Normal"/>
    <w:link w:val="FooterChar"/>
    <w:uiPriority w:val="99"/>
    <w:semiHidden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5405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semiHidden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semiHidden/>
    <w:rsid w:val="00F85405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604333" w:themeColor="accent1" w:shadow="1"/>
        <w:left w:val="single" w:sz="2" w:space="10" w:color="604333" w:themeColor="accent1" w:shadow="1"/>
        <w:bottom w:val="single" w:sz="2" w:space="10" w:color="604333" w:themeColor="accent1" w:shadow="1"/>
        <w:right w:val="single" w:sz="2" w:space="10" w:color="604333" w:themeColor="accent1" w:shadow="1"/>
      </w:pBdr>
      <w:ind w:left="1152" w:right="1152"/>
    </w:pPr>
    <w:rPr>
      <w:i/>
      <w:iCs/>
      <w:color w:val="604333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02510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6043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604333" w:themeColor="accent1"/>
        <w:bottom w:val="single" w:sz="4" w:space="10" w:color="604333" w:themeColor="accent1"/>
      </w:pBdr>
      <w:spacing w:before="360" w:after="360"/>
      <w:ind w:left="864" w:right="864"/>
      <w:jc w:val="center"/>
    </w:pPr>
    <w:rPr>
      <w:i/>
      <w:iCs/>
      <w:color w:val="6043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604333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60433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473226" w:themeColor="accent1" w:themeShade="BF"/>
      <w:szCs w:val="32"/>
    </w:rPr>
  </w:style>
  <w:style w:type="paragraph" w:customStyle="1" w:styleId="Details">
    <w:name w:val="Details"/>
    <w:basedOn w:val="Normal"/>
    <w:qFormat/>
    <w:rsid w:val="006348DA"/>
    <w:pPr>
      <w:spacing w:after="0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ty\AppData\Roaming\Microsoft\Templates\Classic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9ACFE35B7E4B11A6D46222C03BC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88BD9-C0DF-43F7-8B77-F991F2D186E6}"/>
      </w:docPartPr>
      <w:docPartBody>
        <w:p w:rsidR="001F68CF" w:rsidRDefault="00D20D97">
          <w:pPr>
            <w:pStyle w:val="3D9ACFE35B7E4B11A6D46222C03BCFA6"/>
          </w:pPr>
          <w:r w:rsidRPr="006348DA">
            <w:t>MEETING AGENDA</w:t>
          </w:r>
        </w:p>
      </w:docPartBody>
    </w:docPart>
    <w:docPart>
      <w:docPartPr>
        <w:name w:val="08039B82AC784979AFBF27E0B9DC3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4D368-9E04-4151-8B1E-09D79C762D09}"/>
      </w:docPartPr>
      <w:docPartBody>
        <w:p w:rsidR="001F68CF" w:rsidRDefault="00D20D97">
          <w:pPr>
            <w:pStyle w:val="08039B82AC784979AFBF27E0B9DC3916"/>
          </w:pPr>
          <w:r w:rsidRPr="006348DA">
            <w:t>Location:</w:t>
          </w:r>
        </w:p>
      </w:docPartBody>
    </w:docPart>
    <w:docPart>
      <w:docPartPr>
        <w:name w:val="5E4F0D2218614586B599D26CF9F62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9FCC1-3C6A-4A5F-B0C1-019661203D25}"/>
      </w:docPartPr>
      <w:docPartBody>
        <w:p w:rsidR="001F68CF" w:rsidRDefault="00D20D97">
          <w:pPr>
            <w:pStyle w:val="5E4F0D2218614586B599D26CF9F62B8C"/>
          </w:pPr>
          <w:r w:rsidRPr="006348DA">
            <w:t>Room 914 B</w:t>
          </w:r>
        </w:p>
      </w:docPartBody>
    </w:docPart>
    <w:docPart>
      <w:docPartPr>
        <w:name w:val="933E9BBED6D04CC6A4D0AE014FDB6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E709F-DD38-471B-91E7-55EA939DDA9D}"/>
      </w:docPartPr>
      <w:docPartBody>
        <w:p w:rsidR="001F68CF" w:rsidRDefault="00D20D97">
          <w:pPr>
            <w:pStyle w:val="933E9BBED6D04CC6A4D0AE014FDB6E72"/>
          </w:pPr>
          <w:r w:rsidRPr="006348DA">
            <w:t>Date:</w:t>
          </w:r>
        </w:p>
      </w:docPartBody>
    </w:docPart>
    <w:docPart>
      <w:docPartPr>
        <w:name w:val="E540E4AC9D9743348ECF209B6D465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56080-6148-456B-A7CD-19A22BD545B2}"/>
      </w:docPartPr>
      <w:docPartBody>
        <w:p w:rsidR="001F68CF" w:rsidRDefault="00D20D97">
          <w:pPr>
            <w:pStyle w:val="E540E4AC9D9743348ECF209B6D465435"/>
          </w:pPr>
          <w:r w:rsidRPr="006348DA">
            <w:t>January 9, 20</w:t>
          </w:r>
          <w:r>
            <w:t>XX</w:t>
          </w:r>
        </w:p>
      </w:docPartBody>
    </w:docPart>
    <w:docPart>
      <w:docPartPr>
        <w:name w:val="2D4465EA1FD2494EAF4AF4C2E5DF3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D57E1-AF39-46D0-B017-EA25660C6EB7}"/>
      </w:docPartPr>
      <w:docPartBody>
        <w:p w:rsidR="001F68CF" w:rsidRDefault="00D20D97">
          <w:pPr>
            <w:pStyle w:val="2D4465EA1FD2494EAF4AF4C2E5DF3EEE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EA8B209C2DF345A58B137846370DF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20A7B-4E59-48ED-B8CD-E7118F9352C9}"/>
      </w:docPartPr>
      <w:docPartBody>
        <w:p w:rsidR="001F68CF" w:rsidRDefault="00D20D97">
          <w:pPr>
            <w:pStyle w:val="EA8B209C2DF345A58B137846370DF429"/>
          </w:pPr>
          <w:r w:rsidRPr="006348DA">
            <w:t>2:15 PM</w:t>
          </w:r>
        </w:p>
      </w:docPartBody>
    </w:docPart>
    <w:docPart>
      <w:docPartPr>
        <w:name w:val="9572C3024E3147A99700D66362782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A4175-512E-4373-B39B-0FF07180804D}"/>
      </w:docPartPr>
      <w:docPartBody>
        <w:p w:rsidR="001F68CF" w:rsidRDefault="00D20D97">
          <w:pPr>
            <w:pStyle w:val="9572C3024E3147A99700D66362782607"/>
          </w:pPr>
          <w:r w:rsidRPr="006348DA">
            <w:t>Agenda details</w:t>
          </w:r>
        </w:p>
      </w:docPartBody>
    </w:docPart>
    <w:docPart>
      <w:docPartPr>
        <w:name w:val="8FF6B3104823445CB750A46AA6BA3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AA810-C86F-4824-B39B-C15761B96D8B}"/>
      </w:docPartPr>
      <w:docPartBody>
        <w:p w:rsidR="001F68CF" w:rsidRDefault="00D20D97">
          <w:pPr>
            <w:pStyle w:val="8FF6B3104823445CB750A46AA6BA38B5"/>
          </w:pPr>
          <w:r w:rsidRPr="006348DA">
            <w:t>New business</w:t>
          </w:r>
        </w:p>
      </w:docPartBody>
    </w:docPart>
    <w:docPart>
      <w:docPartPr>
        <w:name w:val="2ABF87125D5F4618BBC68F138314D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F0615-4028-4048-825E-09D4ADEA8FDF}"/>
      </w:docPartPr>
      <w:docPartBody>
        <w:p w:rsidR="001F68CF" w:rsidRDefault="00D20D97">
          <w:pPr>
            <w:pStyle w:val="2ABF87125D5F4618BBC68F138314DDC8"/>
          </w:pPr>
          <w:r w:rsidRPr="006348DA">
            <w:t>Old business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3F7"/>
    <w:rsid w:val="000003F7"/>
    <w:rsid w:val="000C255E"/>
    <w:rsid w:val="00115A20"/>
    <w:rsid w:val="0011739D"/>
    <w:rsid w:val="00164CAE"/>
    <w:rsid w:val="001B713E"/>
    <w:rsid w:val="001C4E1D"/>
    <w:rsid w:val="001F68CF"/>
    <w:rsid w:val="00226E22"/>
    <w:rsid w:val="002C377B"/>
    <w:rsid w:val="002C714D"/>
    <w:rsid w:val="002F54C4"/>
    <w:rsid w:val="003F4A3E"/>
    <w:rsid w:val="00437C31"/>
    <w:rsid w:val="005112A5"/>
    <w:rsid w:val="00516919"/>
    <w:rsid w:val="00552EFC"/>
    <w:rsid w:val="005C7239"/>
    <w:rsid w:val="0060576D"/>
    <w:rsid w:val="006329DB"/>
    <w:rsid w:val="006E2250"/>
    <w:rsid w:val="007B08DB"/>
    <w:rsid w:val="007D3D30"/>
    <w:rsid w:val="00817009"/>
    <w:rsid w:val="00950DCF"/>
    <w:rsid w:val="009C4C9E"/>
    <w:rsid w:val="00AD1810"/>
    <w:rsid w:val="00B173FC"/>
    <w:rsid w:val="00B364C9"/>
    <w:rsid w:val="00BD25DE"/>
    <w:rsid w:val="00C627BE"/>
    <w:rsid w:val="00C80724"/>
    <w:rsid w:val="00C96326"/>
    <w:rsid w:val="00CC1107"/>
    <w:rsid w:val="00D16C88"/>
    <w:rsid w:val="00D20D97"/>
    <w:rsid w:val="00DD1AD8"/>
    <w:rsid w:val="00E9060D"/>
    <w:rsid w:val="00F7176D"/>
    <w:rsid w:val="00FA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9ACFE35B7E4B11A6D46222C03BCFA6">
    <w:name w:val="3D9ACFE35B7E4B11A6D46222C03BCFA6"/>
  </w:style>
  <w:style w:type="paragraph" w:customStyle="1" w:styleId="08039B82AC784979AFBF27E0B9DC3916">
    <w:name w:val="08039B82AC784979AFBF27E0B9DC3916"/>
  </w:style>
  <w:style w:type="paragraph" w:customStyle="1" w:styleId="5E4F0D2218614586B599D26CF9F62B8C">
    <w:name w:val="5E4F0D2218614586B599D26CF9F62B8C"/>
  </w:style>
  <w:style w:type="paragraph" w:customStyle="1" w:styleId="933E9BBED6D04CC6A4D0AE014FDB6E72">
    <w:name w:val="933E9BBED6D04CC6A4D0AE014FDB6E72"/>
  </w:style>
  <w:style w:type="paragraph" w:customStyle="1" w:styleId="E540E4AC9D9743348ECF209B6D465435">
    <w:name w:val="E540E4AC9D9743348ECF209B6D465435"/>
  </w:style>
  <w:style w:type="paragraph" w:customStyle="1" w:styleId="2D4465EA1FD2494EAF4AF4C2E5DF3EEE">
    <w:name w:val="2D4465EA1FD2494EAF4AF4C2E5DF3EEE"/>
  </w:style>
  <w:style w:type="paragraph" w:customStyle="1" w:styleId="EA8B209C2DF345A58B137846370DF429">
    <w:name w:val="EA8B209C2DF345A58B137846370DF429"/>
  </w:style>
  <w:style w:type="paragraph" w:customStyle="1" w:styleId="9572C3024E3147A99700D66362782607">
    <w:name w:val="9572C3024E3147A99700D66362782607"/>
  </w:style>
  <w:style w:type="paragraph" w:customStyle="1" w:styleId="8FF6B3104823445CB750A46AA6BA38B5">
    <w:name w:val="8FF6B3104823445CB750A46AA6BA38B5"/>
  </w:style>
  <w:style w:type="paragraph" w:customStyle="1" w:styleId="2ABF87125D5F4618BBC68F138314DDC8">
    <w:name w:val="2ABF87125D5F4618BBC68F138314DD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ustom 1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4E3FE-51BE-4A8C-BE9B-5B4BC4B3D4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FE21A7C4-90F3-49AB-8EA2-ECE1E2F930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97B9BA-7353-4667-B610-6D49901E6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Classic meeting agenda</Template>
  <TotalTime>5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Overman</dc:creator>
  <cp:keywords/>
  <dc:description/>
  <cp:lastModifiedBy>Missouri Recycling Association</cp:lastModifiedBy>
  <cp:revision>2</cp:revision>
  <dcterms:created xsi:type="dcterms:W3CDTF">2026-09-21T13:41:00Z</dcterms:created>
  <dcterms:modified xsi:type="dcterms:W3CDTF">2026-09-21T13:41:00Z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